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993" w:rsidRDefault="00CA199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653.25pt">
            <v:imagedata r:id="rId4" o:title=""/>
          </v:shape>
        </w:pict>
      </w:r>
    </w:p>
    <w:p w:rsidR="00CA1993" w:rsidRDefault="00CA1993"/>
    <w:p w:rsidR="00CA1993" w:rsidRDefault="00CA1993"/>
    <w:p w:rsidR="00CA1993" w:rsidRDefault="00CA1993"/>
    <w:p w:rsidR="00CA1993" w:rsidRDefault="00CA1993"/>
    <w:p w:rsidR="00CA1993" w:rsidRDefault="00CA1993">
      <w:r>
        <w:pict>
          <v:shape id="_x0000_i1026" type="#_x0000_t75" style="width:465.75pt;height:715.5pt">
            <v:imagedata r:id="rId5" o:title=""/>
          </v:shape>
        </w:pict>
      </w:r>
    </w:p>
    <w:p w:rsidR="00CA1993" w:rsidRDefault="00CA1993"/>
    <w:p w:rsidR="00CA1993" w:rsidRDefault="00CA1993">
      <w:r>
        <w:pict>
          <v:shape id="_x0000_i1027" type="#_x0000_t75" style="width:461.25pt;height:721.5pt">
            <v:imagedata r:id="rId6" o:title=""/>
          </v:shape>
        </w:pict>
      </w:r>
    </w:p>
    <w:p w:rsidR="00CA1993" w:rsidRDefault="00CA1993">
      <w:r>
        <w:pict>
          <v:shape id="_x0000_i1028" type="#_x0000_t75" style="width:463.5pt;height:693pt">
            <v:imagedata r:id="rId7" o:title=""/>
          </v:shape>
        </w:pict>
      </w:r>
    </w:p>
    <w:p w:rsidR="00CA1993" w:rsidRDefault="00CA1993"/>
    <w:p w:rsidR="00CA1993" w:rsidRDefault="00CA1993"/>
    <w:p w:rsidR="00CA1993" w:rsidRDefault="00CA1993">
      <w:r>
        <w:pict>
          <v:shape id="_x0000_i1029" type="#_x0000_t75" style="width:467.25pt;height:552.75pt">
            <v:imagedata r:id="rId8" o:title=""/>
          </v:shape>
        </w:pict>
      </w:r>
    </w:p>
    <w:p w:rsidR="00CA1993" w:rsidRDefault="00CA1993"/>
    <w:sectPr w:rsidR="00CA1993" w:rsidSect="00CA1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4A63"/>
    <w:rsid w:val="00484A63"/>
    <w:rsid w:val="009E0B3F"/>
    <w:rsid w:val="00B77C03"/>
    <w:rsid w:val="00C75270"/>
    <w:rsid w:val="00CA1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6</Pages>
  <Words>2</Words>
  <Characters>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ттт</dc:creator>
  <cp:keywords/>
  <dc:description/>
  <cp:lastModifiedBy>ттт</cp:lastModifiedBy>
  <cp:revision>2</cp:revision>
  <dcterms:created xsi:type="dcterms:W3CDTF">2018-05-05T07:16:00Z</dcterms:created>
  <dcterms:modified xsi:type="dcterms:W3CDTF">2018-05-05T07:16:00Z</dcterms:modified>
</cp:coreProperties>
</file>